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page" w:horzAnchor="page" w:tblpX="1305" w:tblpY="2553"/>
        <w:tblOverlap w:val="never"/>
        <w:tblW w:w="73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1"/>
      </w:tblGrid>
      <w:tr w:rsidR="0076376E" w:rsidRPr="007F078C" w:rsidTr="00881BF5">
        <w:trPr>
          <w:cantSplit/>
        </w:trPr>
        <w:tc>
          <w:tcPr>
            <w:tcW w:w="7321" w:type="dxa"/>
            <w:tcBorders>
              <w:top w:val="nil"/>
              <w:left w:val="nil"/>
              <w:bottom w:val="nil"/>
              <w:right w:val="nil"/>
            </w:tcBorders>
          </w:tcPr>
          <w:p w:rsidR="008D343A" w:rsidRDefault="008D343A" w:rsidP="008D343A">
            <w:pPr>
              <w:pStyle w:val="Modtagerblok"/>
            </w:pPr>
            <w:bookmarkStart w:id="0" w:name="_GoBack"/>
            <w:bookmarkEnd w:id="0"/>
            <w:r>
              <w:t>• Dansk Handicap Forbund</w:t>
            </w:r>
          </w:p>
          <w:p w:rsidR="00300B3D" w:rsidRDefault="008D343A" w:rsidP="008D343A">
            <w:pPr>
              <w:pStyle w:val="Modtagerblok"/>
            </w:pPr>
            <w:r>
              <w:t>• Ældrerådet</w:t>
            </w:r>
          </w:p>
          <w:p w:rsidR="00300B3D" w:rsidRDefault="008D343A" w:rsidP="008D343A">
            <w:pPr>
              <w:pStyle w:val="Modtagerblok"/>
            </w:pPr>
            <w:r>
              <w:t xml:space="preserve">• Trafiksikkerhedsrådet </w:t>
            </w:r>
          </w:p>
          <w:p w:rsidR="008D343A" w:rsidRDefault="008D343A" w:rsidP="008D343A">
            <w:pPr>
              <w:pStyle w:val="Modtagerblok"/>
            </w:pPr>
            <w:r>
              <w:t xml:space="preserve">• Parkeringsvagt </w:t>
            </w:r>
          </w:p>
          <w:p w:rsidR="008D343A" w:rsidRDefault="008D343A" w:rsidP="008D343A">
            <w:pPr>
              <w:pStyle w:val="Modtagerblok"/>
            </w:pPr>
            <w:r>
              <w:t>• Ringsted Cityforening Steffen Nielsen</w:t>
            </w:r>
          </w:p>
          <w:p w:rsidR="00B00EC1" w:rsidRPr="007F078C" w:rsidRDefault="008D343A" w:rsidP="00300B3D">
            <w:pPr>
              <w:pStyle w:val="Modtagerblok"/>
            </w:pPr>
            <w:r>
              <w:t>• Ringsted Erhvervsforum</w:t>
            </w:r>
            <w:r w:rsidR="00E24687">
              <w:t xml:space="preserve"> </w:t>
            </w:r>
          </w:p>
        </w:tc>
      </w:tr>
    </w:tbl>
    <w:p w:rsidR="00B147FA" w:rsidRDefault="007F078C" w:rsidP="00131EA2">
      <w:pPr>
        <w:pStyle w:val="Overskrift1"/>
        <w:rPr>
          <w:b w:val="0"/>
        </w:rPr>
      </w:pPr>
      <w:r>
        <w:t>Handicapparkering i Sct. Bendtsgade</w:t>
      </w:r>
      <w:r>
        <w:br/>
      </w:r>
      <w:r>
        <w:rPr>
          <w:b w:val="0"/>
        </w:rPr>
        <w:t xml:space="preserve">Administrationen i Ringsted Kommune har modtaget en anmodning om etablering af parkeringspladser for handicappede men uden tidsbegrænsning. </w:t>
      </w:r>
    </w:p>
    <w:p w:rsidR="007F078C" w:rsidRDefault="007F078C" w:rsidP="007F078C">
      <w:r>
        <w:t>For at tilgodese Torvet og Nørregade/Markedspladsen har borgeren peget på pladserne i Sct. Bendtsgade langs med Rådhuset.</w:t>
      </w:r>
    </w:p>
    <w:p w:rsidR="00896822" w:rsidRDefault="00896822" w:rsidP="007F078C">
      <w:r>
        <w:t xml:space="preserve">Pladserne har i dag en tidsbegrænsning på 3 timer. Hvis den fjernes giver pladserne mulighed for, at der kan parkeres hele døgnet. Det er administrationens ønske, </w:t>
      </w:r>
      <w:proofErr w:type="gramStart"/>
      <w:r>
        <w:t>at</w:t>
      </w:r>
      <w:proofErr w:type="gramEnd"/>
      <w:r>
        <w:t xml:space="preserve"> </w:t>
      </w:r>
      <w:proofErr w:type="gramStart"/>
      <w:r>
        <w:t>i</w:t>
      </w:r>
      <w:proofErr w:type="gramEnd"/>
      <w:r>
        <w:t xml:space="preserve"> foretager en vurdering af forslaget og melder jeres beslutning tilbage. Jeres kommentarer vil være med til at danne grundlag for en politisk beslutning, om den fremtidige skiltning i Sct. Bendtsgade. </w:t>
      </w:r>
    </w:p>
    <w:p w:rsidR="00510B5D" w:rsidRPr="007F078C" w:rsidRDefault="002D5DF5" w:rsidP="007F078C">
      <w:r>
        <w:t>Tilbage</w:t>
      </w:r>
      <w:r w:rsidR="00510B5D">
        <w:t xml:space="preserve">melding senest 21. </w:t>
      </w:r>
      <w:r w:rsidR="00B02AC4">
        <w:t>september</w:t>
      </w:r>
      <w:r w:rsidR="00510B5D">
        <w:t xml:space="preserve"> 2018</w:t>
      </w:r>
    </w:p>
    <w:p w:rsidR="007F078C" w:rsidRPr="007F078C" w:rsidRDefault="007F078C" w:rsidP="007F078C"/>
    <w:p w:rsidR="00DB2FA7" w:rsidRPr="007F078C" w:rsidRDefault="008B1620" w:rsidP="00DC3C26">
      <w:r>
        <w:rPr>
          <w:noProof/>
          <w:lang w:eastAsia="da-DK"/>
        </w:rPr>
        <w:drawing>
          <wp:inline distT="0" distB="0" distL="0" distR="0" wp14:anchorId="16E364AF" wp14:editId="003BDE41">
            <wp:extent cx="3752850" cy="1895475"/>
            <wp:effectExtent l="0" t="0" r="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096" t="22262" b="5089"/>
                    <a:stretch/>
                  </pic:blipFill>
                  <pic:spPr bwMode="auto">
                    <a:xfrm>
                      <a:off x="0" y="0"/>
                      <a:ext cx="3756960" cy="189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F70" w:rsidRPr="007F078C" w:rsidRDefault="00A95CB2" w:rsidP="00A95CB2">
      <w:pPr>
        <w:pStyle w:val="MvhLedetekst"/>
      </w:pPr>
      <w:r w:rsidRPr="007F078C">
        <w:t>Med v</w:t>
      </w:r>
      <w:r w:rsidR="00F83F70" w:rsidRPr="007F078C">
        <w:t>enlig hilsen</w:t>
      </w:r>
    </w:p>
    <w:p w:rsidR="007F078C" w:rsidRPr="007F078C" w:rsidRDefault="007F078C" w:rsidP="007F078C">
      <w:pPr>
        <w:rPr>
          <w:rFonts w:cs="Arial"/>
        </w:rPr>
      </w:pPr>
      <w:r w:rsidRPr="007F078C">
        <w:rPr>
          <w:rFonts w:cs="Arial"/>
        </w:rPr>
        <w:t>Claus Alfred Christensen</w:t>
      </w:r>
    </w:p>
    <w:p w:rsidR="00541DC7" w:rsidRPr="007F078C" w:rsidRDefault="007F078C" w:rsidP="007F078C">
      <w:r w:rsidRPr="007F078C">
        <w:rPr>
          <w:rFonts w:cs="Arial"/>
        </w:rPr>
        <w:t>Projektleder</w:t>
      </w:r>
    </w:p>
    <w:sectPr w:rsidR="00541DC7" w:rsidRPr="007F078C" w:rsidSect="000006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3289" w:bottom="737" w:left="1304" w:header="851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190" w:rsidRPr="007F078C" w:rsidRDefault="00630190" w:rsidP="007A1864">
      <w:pPr>
        <w:spacing w:after="0" w:line="240" w:lineRule="auto"/>
      </w:pPr>
      <w:r w:rsidRPr="007F078C">
        <w:separator/>
      </w:r>
    </w:p>
  </w:endnote>
  <w:endnote w:type="continuationSeparator" w:id="0">
    <w:p w:rsidR="00630190" w:rsidRPr="007F078C" w:rsidRDefault="00630190" w:rsidP="007A1864">
      <w:pPr>
        <w:spacing w:after="0" w:line="240" w:lineRule="auto"/>
      </w:pPr>
      <w:r w:rsidRPr="007F07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080" w:rsidRPr="007F078C" w:rsidRDefault="00696080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6AD" w:rsidRPr="007F078C" w:rsidRDefault="00BD76AD" w:rsidP="001508B9">
    <w:pPr>
      <w:pStyle w:val="Sidenummerering"/>
    </w:pPr>
    <w:r w:rsidRPr="007F078C">
      <w:tab/>
    </w:r>
    <w:r w:rsidRPr="007F078C">
      <w:tab/>
      <w:t xml:space="preserve">Side </w:t>
    </w:r>
    <w:r w:rsidRPr="007F078C">
      <w:fldChar w:fldCharType="begin"/>
    </w:r>
    <w:r w:rsidRPr="007F078C">
      <w:instrText xml:space="preserve"> PAGE   \* MERGEFORMAT </w:instrText>
    </w:r>
    <w:r w:rsidRPr="007F078C">
      <w:fldChar w:fldCharType="separate"/>
    </w:r>
    <w:r w:rsidR="007F078C">
      <w:rPr>
        <w:noProof/>
      </w:rPr>
      <w:t>1</w:t>
    </w:r>
    <w:r w:rsidRPr="007F078C">
      <w:fldChar w:fldCharType="end"/>
    </w:r>
    <w:r w:rsidRPr="007F078C">
      <w:t xml:space="preserve"> af </w:t>
    </w:r>
    <w:fldSimple w:instr=" NUMPAGES   \* MERGEFORMAT ">
      <w:r w:rsidR="007F078C">
        <w:rPr>
          <w:noProof/>
        </w:rPr>
        <w:t>1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080" w:rsidRPr="007F078C" w:rsidRDefault="00696080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190" w:rsidRPr="007F078C" w:rsidRDefault="00630190" w:rsidP="007A1864">
      <w:pPr>
        <w:spacing w:after="0" w:line="240" w:lineRule="auto"/>
      </w:pPr>
      <w:r w:rsidRPr="007F078C">
        <w:separator/>
      </w:r>
    </w:p>
  </w:footnote>
  <w:footnote w:type="continuationSeparator" w:id="0">
    <w:p w:rsidR="00630190" w:rsidRPr="007F078C" w:rsidRDefault="00630190" w:rsidP="007A1864">
      <w:pPr>
        <w:spacing w:after="0" w:line="240" w:lineRule="auto"/>
      </w:pPr>
      <w:r w:rsidRPr="007F078C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080" w:rsidRPr="007F078C" w:rsidRDefault="00696080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080" w:rsidRPr="007F078C" w:rsidRDefault="00696080">
    <w:pPr>
      <w:pStyle w:val="Sidehove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page" w:horzAnchor="page" w:tblpX="9243" w:tblpY="4254"/>
      <w:tblOverlap w:val="never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  <w:tblCaption w:val="Kolofon"/>
    </w:tblPr>
    <w:tblGrid>
      <w:gridCol w:w="2485"/>
    </w:tblGrid>
    <w:tr w:rsidR="00BD76AD" w:rsidRPr="007F078C" w:rsidTr="00696080">
      <w:trPr>
        <w:trHeight w:hRule="exact" w:val="1208"/>
      </w:trPr>
      <w:tc>
        <w:tcPr>
          <w:tcW w:w="2485" w:type="dxa"/>
          <w:tcBorders>
            <w:top w:val="nil"/>
            <w:left w:val="nil"/>
            <w:bottom w:val="nil"/>
            <w:right w:val="nil"/>
          </w:tcBorders>
        </w:tcPr>
        <w:p w:rsidR="00BD76AD" w:rsidRPr="007F078C" w:rsidRDefault="007F078C" w:rsidP="007F078C">
          <w:pPr>
            <w:pStyle w:val="Kolofon"/>
          </w:pPr>
          <w:r w:rsidRPr="007F078C">
            <w:rPr>
              <w:rFonts w:cs="Arial"/>
            </w:rPr>
            <w:t>Dato: 7. september 2018</w:t>
          </w:r>
        </w:p>
      </w:tc>
    </w:tr>
    <w:tr w:rsidR="00BD76AD" w:rsidRPr="007F078C" w:rsidTr="00696080">
      <w:trPr>
        <w:trHeight w:hRule="exact" w:val="10259"/>
      </w:trPr>
      <w:tc>
        <w:tcPr>
          <w:tcW w:w="2485" w:type="dxa"/>
          <w:tcBorders>
            <w:top w:val="nil"/>
            <w:left w:val="nil"/>
            <w:bottom w:val="nil"/>
            <w:right w:val="nil"/>
          </w:tcBorders>
        </w:tcPr>
        <w:p w:rsidR="00BD76AD" w:rsidRPr="007F078C" w:rsidRDefault="00BD76AD" w:rsidP="00980573">
          <w:pPr>
            <w:pStyle w:val="Kolofon"/>
            <w:rPr>
              <w:b/>
            </w:rPr>
          </w:pPr>
          <w:r w:rsidRPr="007F078C">
            <w:rPr>
              <w:b/>
            </w:rPr>
            <w:t>Ringsted Kommune</w:t>
          </w: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  <w:r w:rsidRPr="007F078C">
            <w:rPr>
              <w:rFonts w:cs="Arial"/>
              <w:i/>
            </w:rPr>
            <w:t>Vej- og Ejendomscenter</w:t>
          </w: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  <w:r w:rsidRPr="007F078C">
            <w:rPr>
              <w:rFonts w:cs="Arial"/>
              <w:b/>
            </w:rPr>
            <w:t>Byg &amp; Anlæg</w:t>
          </w: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  <w:r w:rsidRPr="007F078C">
            <w:rPr>
              <w:rFonts w:cs="Arial"/>
            </w:rPr>
            <w:t>Rønnedevej 9</w:t>
          </w: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  <w:r w:rsidRPr="007F078C">
            <w:rPr>
              <w:rFonts w:cs="Arial"/>
            </w:rPr>
            <w:t>4100 Ringsted</w:t>
          </w: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  <w:r w:rsidRPr="007F078C">
            <w:rPr>
              <w:rFonts w:cs="Arial"/>
            </w:rPr>
            <w:t>Mail.:</w:t>
          </w:r>
          <w:r w:rsidRPr="007F078C">
            <w:rPr>
              <w:rFonts w:cs="Arial"/>
            </w:rPr>
            <w:tab/>
            <w:t>clch@ringsted.dk</w:t>
          </w: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  <w:r w:rsidRPr="007F078C">
            <w:rPr>
              <w:rFonts w:cs="Arial"/>
            </w:rPr>
            <w:t>Sag:</w:t>
          </w:r>
          <w:r w:rsidRPr="007F078C">
            <w:rPr>
              <w:rFonts w:cs="Arial"/>
            </w:rPr>
            <w:tab/>
            <w:t>18/</w:t>
          </w:r>
          <w:proofErr w:type="gramStart"/>
          <w:r w:rsidRPr="007F078C">
            <w:rPr>
              <w:rFonts w:cs="Arial"/>
            </w:rPr>
            <w:t>17841</w:t>
          </w:r>
          <w:proofErr w:type="gramEnd"/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  <w:r w:rsidRPr="007F078C">
            <w:rPr>
              <w:rFonts w:cs="Arial"/>
            </w:rPr>
            <w:t>vejogejendom@ringsted.dk</w:t>
          </w: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  <w:r w:rsidRPr="007F078C">
            <w:rPr>
              <w:rFonts w:cs="Arial"/>
            </w:rPr>
            <w:t>EAN:</w:t>
          </w:r>
          <w:r w:rsidRPr="007F078C">
            <w:rPr>
              <w:rFonts w:cs="Arial"/>
            </w:rPr>
            <w:tab/>
            <w:t>5798007642495</w:t>
          </w: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  <w:r w:rsidRPr="007F078C">
            <w:rPr>
              <w:rFonts w:cs="Arial"/>
            </w:rPr>
            <w:t>CVR-nr.: 18957981</w:t>
          </w:r>
        </w:p>
        <w:p w:rsidR="007F078C" w:rsidRPr="007F078C" w:rsidRDefault="007F078C" w:rsidP="007F078C">
          <w:pPr>
            <w:pStyle w:val="Kolofon"/>
            <w:rPr>
              <w:rFonts w:cs="Arial"/>
            </w:rPr>
          </w:pPr>
        </w:p>
        <w:p w:rsidR="007F078C" w:rsidRPr="007F078C" w:rsidRDefault="007F078C" w:rsidP="007F078C">
          <w:pPr>
            <w:tabs>
              <w:tab w:val="left" w:pos="425"/>
            </w:tabs>
            <w:spacing w:after="0" w:line="240" w:lineRule="atLeast"/>
            <w:rPr>
              <w:rFonts w:cs="Arial"/>
              <w:sz w:val="15"/>
            </w:rPr>
          </w:pPr>
          <w:r w:rsidRPr="007F078C">
            <w:rPr>
              <w:rFonts w:cs="Arial"/>
              <w:sz w:val="15"/>
            </w:rPr>
            <w:t>Åbningstid:</w:t>
          </w:r>
          <w:r w:rsidRPr="007F078C">
            <w:rPr>
              <w:rFonts w:cs="Arial"/>
              <w:sz w:val="15"/>
            </w:rPr>
            <w:br/>
            <w:t>Man.-Torsdag 11-15</w:t>
          </w:r>
          <w:r w:rsidRPr="007F078C">
            <w:rPr>
              <w:rFonts w:cs="Arial"/>
              <w:sz w:val="15"/>
            </w:rPr>
            <w:br/>
          </w:r>
          <w:proofErr w:type="gramStart"/>
          <w:r w:rsidRPr="007F078C">
            <w:rPr>
              <w:rFonts w:cs="Arial"/>
              <w:sz w:val="15"/>
            </w:rPr>
            <w:t>Fredag</w:t>
          </w:r>
          <w:proofErr w:type="gramEnd"/>
          <w:r w:rsidRPr="007F078C">
            <w:rPr>
              <w:rFonts w:cs="Arial"/>
              <w:sz w:val="15"/>
            </w:rPr>
            <w:t xml:space="preserve"> 11-13</w:t>
          </w:r>
        </w:p>
        <w:p w:rsidR="00BD76AD" w:rsidRPr="007F078C" w:rsidRDefault="007F078C" w:rsidP="007F078C">
          <w:pPr>
            <w:pStyle w:val="Kolofon"/>
          </w:pPr>
          <w:r w:rsidRPr="007F078C">
            <w:t>Telefontid:</w:t>
          </w:r>
          <w:r w:rsidRPr="007F078C">
            <w:br/>
            <w:t>Man.-Torsdag 10-15</w:t>
          </w:r>
          <w:r w:rsidRPr="007F078C">
            <w:br/>
          </w:r>
          <w:proofErr w:type="gramStart"/>
          <w:r w:rsidRPr="007F078C">
            <w:t>Fredag</w:t>
          </w:r>
          <w:proofErr w:type="gramEnd"/>
          <w:r w:rsidRPr="007F078C">
            <w:t xml:space="preserve"> 10-13</w:t>
          </w:r>
        </w:p>
      </w:tc>
    </w:tr>
  </w:tbl>
  <w:tbl>
    <w:tblPr>
      <w:tblStyle w:val="Tabel-Gitter"/>
      <w:tblpPr w:vertAnchor="page" w:horzAnchor="page" w:tblpX="1305" w:tblpY="852"/>
      <w:tblOverlap w:val="never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  <w:tblCaption w:val="Kolofon"/>
    </w:tblPr>
    <w:tblGrid>
      <w:gridCol w:w="7313"/>
    </w:tblGrid>
    <w:tr w:rsidR="00BD76AD" w:rsidRPr="007F078C" w:rsidTr="007A226C">
      <w:tc>
        <w:tcPr>
          <w:tcW w:w="7453" w:type="dxa"/>
          <w:tcBorders>
            <w:top w:val="nil"/>
            <w:left w:val="nil"/>
            <w:bottom w:val="nil"/>
            <w:right w:val="nil"/>
          </w:tcBorders>
        </w:tcPr>
        <w:p w:rsidR="00BD76AD" w:rsidRPr="007F078C" w:rsidRDefault="00BD76AD" w:rsidP="007A226C">
          <w:pPr>
            <w:pStyle w:val="Afdelingsnavn"/>
          </w:pPr>
        </w:p>
      </w:tc>
    </w:tr>
  </w:tbl>
  <w:p w:rsidR="00BD76AD" w:rsidRPr="007F078C" w:rsidRDefault="007F078C" w:rsidP="009540FF">
    <w:pPr>
      <w:pStyle w:val="Afdelingsnavn"/>
    </w:pPr>
    <w:r>
      <w:rPr>
        <w:noProof/>
        <w:lang w:eastAsia="da-D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5793105</wp:posOffset>
          </wp:positionH>
          <wp:positionV relativeFrom="page">
            <wp:posOffset>503555</wp:posOffset>
          </wp:positionV>
          <wp:extent cx="866775" cy="1228725"/>
          <wp:effectExtent l="0" t="0" r="9525" b="9525"/>
          <wp:wrapNone/>
          <wp:docPr id="1" name="Billede 1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  <w:p w:rsidR="00BD76AD" w:rsidRPr="007F078C" w:rsidRDefault="00BD76AD" w:rsidP="008150FD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1B463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F682DA4"/>
    <w:multiLevelType w:val="hybridMultilevel"/>
    <w:tmpl w:val="9D9A8E38"/>
    <w:lvl w:ilvl="0" w:tplc="61DC9F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9C7487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  <w:rPr>
        <w:rFonts w:ascii="Georgia" w:hAnsi="Georgia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eorgia" w:hAnsi="Georgia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eorgia" w:hAnsi="Georgia"/>
        <w:sz w:val="1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Georgia" w:hAnsi="Georgia"/>
        <w:sz w:val="1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Georgia" w:hAnsi="Georgia"/>
        <w:sz w:val="18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Georgia" w:hAnsi="Georgia"/>
        <w:sz w:val="1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Georgia" w:hAnsi="Georgia"/>
        <w:sz w:val="18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Georgia" w:hAnsi="Georgia"/>
        <w:sz w:val="18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Georgia" w:hAnsi="Georgia"/>
        <w:sz w:val="1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ttachedTemplatePath" w:val="Brev.dotm"/>
    <w:docVar w:name="DocCaseNo" w:val="18/17841"/>
    <w:docVar w:name="DocumentCreated" w:val="DocumentCreated"/>
    <w:docVar w:name="DocumentCreatedOK" w:val="DocumentCreatedOK"/>
    <w:docVar w:name="DocumentInitialized" w:val="OK"/>
    <w:docVar w:name="dtLanguage" w:val="da-DK"/>
    <w:docVar w:name="IntegrationType" w:val="StandAlone"/>
  </w:docVars>
  <w:rsids>
    <w:rsidRoot w:val="007F078C"/>
    <w:rsid w:val="00000638"/>
    <w:rsid w:val="00007524"/>
    <w:rsid w:val="00014EBB"/>
    <w:rsid w:val="00024173"/>
    <w:rsid w:val="00034B54"/>
    <w:rsid w:val="000445A4"/>
    <w:rsid w:val="00070F9A"/>
    <w:rsid w:val="000767E0"/>
    <w:rsid w:val="0008179D"/>
    <w:rsid w:val="00094E8B"/>
    <w:rsid w:val="000A2970"/>
    <w:rsid w:val="000A7383"/>
    <w:rsid w:val="000C2AA6"/>
    <w:rsid w:val="000C416A"/>
    <w:rsid w:val="000D0027"/>
    <w:rsid w:val="000D1E15"/>
    <w:rsid w:val="000E6EAE"/>
    <w:rsid w:val="00103755"/>
    <w:rsid w:val="0012353A"/>
    <w:rsid w:val="00131EA2"/>
    <w:rsid w:val="001508B9"/>
    <w:rsid w:val="0015785B"/>
    <w:rsid w:val="0016321B"/>
    <w:rsid w:val="00173473"/>
    <w:rsid w:val="00182A8D"/>
    <w:rsid w:val="00183FC4"/>
    <w:rsid w:val="00187BAE"/>
    <w:rsid w:val="00194AB7"/>
    <w:rsid w:val="001A6B6B"/>
    <w:rsid w:val="001B44F6"/>
    <w:rsid w:val="001B4F17"/>
    <w:rsid w:val="001C3437"/>
    <w:rsid w:val="001C58ED"/>
    <w:rsid w:val="001E191E"/>
    <w:rsid w:val="001E42EF"/>
    <w:rsid w:val="001F0ACE"/>
    <w:rsid w:val="001F44E2"/>
    <w:rsid w:val="00201D95"/>
    <w:rsid w:val="00206318"/>
    <w:rsid w:val="00211159"/>
    <w:rsid w:val="00221D59"/>
    <w:rsid w:val="00244880"/>
    <w:rsid w:val="002475D8"/>
    <w:rsid w:val="002616DC"/>
    <w:rsid w:val="00262A24"/>
    <w:rsid w:val="00281EBC"/>
    <w:rsid w:val="002834BE"/>
    <w:rsid w:val="002837C3"/>
    <w:rsid w:val="002869D7"/>
    <w:rsid w:val="002B0101"/>
    <w:rsid w:val="002D370D"/>
    <w:rsid w:val="002D3CAC"/>
    <w:rsid w:val="002D5DF5"/>
    <w:rsid w:val="002D7E6C"/>
    <w:rsid w:val="002E229F"/>
    <w:rsid w:val="002F3FCB"/>
    <w:rsid w:val="00300B3D"/>
    <w:rsid w:val="00304966"/>
    <w:rsid w:val="003103DF"/>
    <w:rsid w:val="003117C9"/>
    <w:rsid w:val="00312C74"/>
    <w:rsid w:val="00313206"/>
    <w:rsid w:val="003370B1"/>
    <w:rsid w:val="00381301"/>
    <w:rsid w:val="003834ED"/>
    <w:rsid w:val="003836A6"/>
    <w:rsid w:val="00386F21"/>
    <w:rsid w:val="00393B8B"/>
    <w:rsid w:val="00393E4A"/>
    <w:rsid w:val="003A5984"/>
    <w:rsid w:val="003C418E"/>
    <w:rsid w:val="003C4469"/>
    <w:rsid w:val="003C469F"/>
    <w:rsid w:val="003D1143"/>
    <w:rsid w:val="003D2073"/>
    <w:rsid w:val="003E2797"/>
    <w:rsid w:val="003E3ECF"/>
    <w:rsid w:val="003E76AF"/>
    <w:rsid w:val="003F4FE9"/>
    <w:rsid w:val="003F6D59"/>
    <w:rsid w:val="003F7493"/>
    <w:rsid w:val="00400D19"/>
    <w:rsid w:val="00403313"/>
    <w:rsid w:val="00404584"/>
    <w:rsid w:val="00410124"/>
    <w:rsid w:val="00422FF9"/>
    <w:rsid w:val="004347D4"/>
    <w:rsid w:val="00454721"/>
    <w:rsid w:val="00484C9F"/>
    <w:rsid w:val="0048776C"/>
    <w:rsid w:val="00496D60"/>
    <w:rsid w:val="00496EAA"/>
    <w:rsid w:val="004C0CF8"/>
    <w:rsid w:val="004E0C03"/>
    <w:rsid w:val="004E6BA8"/>
    <w:rsid w:val="00507C7D"/>
    <w:rsid w:val="00507D23"/>
    <w:rsid w:val="00510B5D"/>
    <w:rsid w:val="00520F55"/>
    <w:rsid w:val="00526E17"/>
    <w:rsid w:val="00527CB3"/>
    <w:rsid w:val="00535034"/>
    <w:rsid w:val="005373E4"/>
    <w:rsid w:val="00541DC7"/>
    <w:rsid w:val="00560ADF"/>
    <w:rsid w:val="00573B47"/>
    <w:rsid w:val="00575E88"/>
    <w:rsid w:val="005760C0"/>
    <w:rsid w:val="005905E7"/>
    <w:rsid w:val="005916C8"/>
    <w:rsid w:val="00591CBC"/>
    <w:rsid w:val="005922EE"/>
    <w:rsid w:val="00594629"/>
    <w:rsid w:val="005A3053"/>
    <w:rsid w:val="005A4D21"/>
    <w:rsid w:val="005A73BB"/>
    <w:rsid w:val="005A7CF0"/>
    <w:rsid w:val="005B762B"/>
    <w:rsid w:val="005D187E"/>
    <w:rsid w:val="005D2BD3"/>
    <w:rsid w:val="005F2E4F"/>
    <w:rsid w:val="005F40E3"/>
    <w:rsid w:val="006015A4"/>
    <w:rsid w:val="006167D1"/>
    <w:rsid w:val="00626010"/>
    <w:rsid w:val="00630190"/>
    <w:rsid w:val="00640798"/>
    <w:rsid w:val="0064264A"/>
    <w:rsid w:val="00654FC1"/>
    <w:rsid w:val="00664A90"/>
    <w:rsid w:val="0068050C"/>
    <w:rsid w:val="00690B31"/>
    <w:rsid w:val="006947AA"/>
    <w:rsid w:val="00695B91"/>
    <w:rsid w:val="00695BB3"/>
    <w:rsid w:val="00696080"/>
    <w:rsid w:val="006A223E"/>
    <w:rsid w:val="006A372C"/>
    <w:rsid w:val="006A4EDB"/>
    <w:rsid w:val="006B4DA6"/>
    <w:rsid w:val="006C4290"/>
    <w:rsid w:val="006C5D1D"/>
    <w:rsid w:val="006D0AA1"/>
    <w:rsid w:val="006E2CE9"/>
    <w:rsid w:val="006E2ED0"/>
    <w:rsid w:val="006F20E7"/>
    <w:rsid w:val="0070129B"/>
    <w:rsid w:val="00710F5E"/>
    <w:rsid w:val="00713F0A"/>
    <w:rsid w:val="00725619"/>
    <w:rsid w:val="00733E1C"/>
    <w:rsid w:val="007434D8"/>
    <w:rsid w:val="0076376E"/>
    <w:rsid w:val="00771A3B"/>
    <w:rsid w:val="007767FE"/>
    <w:rsid w:val="007901CD"/>
    <w:rsid w:val="007A1864"/>
    <w:rsid w:val="007A226C"/>
    <w:rsid w:val="007B6CF8"/>
    <w:rsid w:val="007C6DD2"/>
    <w:rsid w:val="007C71BE"/>
    <w:rsid w:val="007E2154"/>
    <w:rsid w:val="007F078C"/>
    <w:rsid w:val="0080572F"/>
    <w:rsid w:val="00814014"/>
    <w:rsid w:val="008150FD"/>
    <w:rsid w:val="00815D93"/>
    <w:rsid w:val="0082405F"/>
    <w:rsid w:val="00843FB8"/>
    <w:rsid w:val="00850BBE"/>
    <w:rsid w:val="00854FFF"/>
    <w:rsid w:val="00864DBB"/>
    <w:rsid w:val="00881BF5"/>
    <w:rsid w:val="00882C41"/>
    <w:rsid w:val="00883245"/>
    <w:rsid w:val="00892799"/>
    <w:rsid w:val="00896822"/>
    <w:rsid w:val="008A44C3"/>
    <w:rsid w:val="008B1620"/>
    <w:rsid w:val="008B1E9A"/>
    <w:rsid w:val="008D343A"/>
    <w:rsid w:val="008D4CF8"/>
    <w:rsid w:val="008D6388"/>
    <w:rsid w:val="008D7DC2"/>
    <w:rsid w:val="008F06DC"/>
    <w:rsid w:val="0090077F"/>
    <w:rsid w:val="00900DEC"/>
    <w:rsid w:val="00901E33"/>
    <w:rsid w:val="009033EC"/>
    <w:rsid w:val="009133D2"/>
    <w:rsid w:val="009327F7"/>
    <w:rsid w:val="0093293B"/>
    <w:rsid w:val="009447BE"/>
    <w:rsid w:val="00946534"/>
    <w:rsid w:val="0095069E"/>
    <w:rsid w:val="009540FF"/>
    <w:rsid w:val="009546B0"/>
    <w:rsid w:val="00954F75"/>
    <w:rsid w:val="00961AF1"/>
    <w:rsid w:val="00964C96"/>
    <w:rsid w:val="00980573"/>
    <w:rsid w:val="00986C50"/>
    <w:rsid w:val="0098798C"/>
    <w:rsid w:val="009A484E"/>
    <w:rsid w:val="009A6468"/>
    <w:rsid w:val="009B11CA"/>
    <w:rsid w:val="009B26E6"/>
    <w:rsid w:val="009C344C"/>
    <w:rsid w:val="009C526B"/>
    <w:rsid w:val="009E1F0A"/>
    <w:rsid w:val="009E565A"/>
    <w:rsid w:val="00A04BF3"/>
    <w:rsid w:val="00A177C2"/>
    <w:rsid w:val="00A21029"/>
    <w:rsid w:val="00A241EC"/>
    <w:rsid w:val="00A24C44"/>
    <w:rsid w:val="00A30F45"/>
    <w:rsid w:val="00A63AD8"/>
    <w:rsid w:val="00A67C6D"/>
    <w:rsid w:val="00A95CB2"/>
    <w:rsid w:val="00A97F49"/>
    <w:rsid w:val="00AA5EB3"/>
    <w:rsid w:val="00AB7DB9"/>
    <w:rsid w:val="00AC196A"/>
    <w:rsid w:val="00AC7DE9"/>
    <w:rsid w:val="00AD2769"/>
    <w:rsid w:val="00AE12C3"/>
    <w:rsid w:val="00AE1DA0"/>
    <w:rsid w:val="00AF46F2"/>
    <w:rsid w:val="00B00EC1"/>
    <w:rsid w:val="00B02AC4"/>
    <w:rsid w:val="00B1220B"/>
    <w:rsid w:val="00B13C87"/>
    <w:rsid w:val="00B147FA"/>
    <w:rsid w:val="00B25804"/>
    <w:rsid w:val="00B261D7"/>
    <w:rsid w:val="00B27AA6"/>
    <w:rsid w:val="00B301F1"/>
    <w:rsid w:val="00B343C8"/>
    <w:rsid w:val="00B362E0"/>
    <w:rsid w:val="00B43786"/>
    <w:rsid w:val="00B45BC1"/>
    <w:rsid w:val="00B475DA"/>
    <w:rsid w:val="00B51F36"/>
    <w:rsid w:val="00B845AE"/>
    <w:rsid w:val="00B90728"/>
    <w:rsid w:val="00B95E8B"/>
    <w:rsid w:val="00BA3C42"/>
    <w:rsid w:val="00BC3A94"/>
    <w:rsid w:val="00BC4CDB"/>
    <w:rsid w:val="00BC66A6"/>
    <w:rsid w:val="00BC7950"/>
    <w:rsid w:val="00BD0B9C"/>
    <w:rsid w:val="00BD4CA0"/>
    <w:rsid w:val="00BD76AD"/>
    <w:rsid w:val="00BF212E"/>
    <w:rsid w:val="00BF69CB"/>
    <w:rsid w:val="00BF7E06"/>
    <w:rsid w:val="00C21555"/>
    <w:rsid w:val="00C34D44"/>
    <w:rsid w:val="00C37A2C"/>
    <w:rsid w:val="00C55E7D"/>
    <w:rsid w:val="00C64BF3"/>
    <w:rsid w:val="00C651CC"/>
    <w:rsid w:val="00C8164D"/>
    <w:rsid w:val="00CA22F7"/>
    <w:rsid w:val="00CA2763"/>
    <w:rsid w:val="00CC7F89"/>
    <w:rsid w:val="00D04A9F"/>
    <w:rsid w:val="00D07258"/>
    <w:rsid w:val="00D13F93"/>
    <w:rsid w:val="00D45084"/>
    <w:rsid w:val="00D50D18"/>
    <w:rsid w:val="00D5696F"/>
    <w:rsid w:val="00D66961"/>
    <w:rsid w:val="00D714B3"/>
    <w:rsid w:val="00D74E8E"/>
    <w:rsid w:val="00D81E51"/>
    <w:rsid w:val="00D94FB2"/>
    <w:rsid w:val="00D97ABA"/>
    <w:rsid w:val="00DA6BD0"/>
    <w:rsid w:val="00DB18AC"/>
    <w:rsid w:val="00DB2FA7"/>
    <w:rsid w:val="00DB4194"/>
    <w:rsid w:val="00DC29B6"/>
    <w:rsid w:val="00DC3C26"/>
    <w:rsid w:val="00DD71BC"/>
    <w:rsid w:val="00DE085F"/>
    <w:rsid w:val="00DE3C2C"/>
    <w:rsid w:val="00E12E95"/>
    <w:rsid w:val="00E1618E"/>
    <w:rsid w:val="00E178E0"/>
    <w:rsid w:val="00E24687"/>
    <w:rsid w:val="00E247F7"/>
    <w:rsid w:val="00E25AB9"/>
    <w:rsid w:val="00E27C7B"/>
    <w:rsid w:val="00E33ED4"/>
    <w:rsid w:val="00E907C9"/>
    <w:rsid w:val="00E922F6"/>
    <w:rsid w:val="00E92AC8"/>
    <w:rsid w:val="00EA42C5"/>
    <w:rsid w:val="00EB58E2"/>
    <w:rsid w:val="00EC5929"/>
    <w:rsid w:val="00EE52B6"/>
    <w:rsid w:val="00EE5599"/>
    <w:rsid w:val="00EE7D17"/>
    <w:rsid w:val="00EF29EE"/>
    <w:rsid w:val="00EF5C25"/>
    <w:rsid w:val="00F004E4"/>
    <w:rsid w:val="00F05D18"/>
    <w:rsid w:val="00F110BF"/>
    <w:rsid w:val="00F140E9"/>
    <w:rsid w:val="00F20A9C"/>
    <w:rsid w:val="00F2442F"/>
    <w:rsid w:val="00F2494D"/>
    <w:rsid w:val="00F427DF"/>
    <w:rsid w:val="00F43705"/>
    <w:rsid w:val="00F45CDD"/>
    <w:rsid w:val="00F50CD5"/>
    <w:rsid w:val="00F540EC"/>
    <w:rsid w:val="00F5780F"/>
    <w:rsid w:val="00F82A0B"/>
    <w:rsid w:val="00F83F70"/>
    <w:rsid w:val="00F87085"/>
    <w:rsid w:val="00F955B8"/>
    <w:rsid w:val="00F95785"/>
    <w:rsid w:val="00F97923"/>
    <w:rsid w:val="00F979C2"/>
    <w:rsid w:val="00FA3899"/>
    <w:rsid w:val="00FA642F"/>
    <w:rsid w:val="00FC1A85"/>
    <w:rsid w:val="00FC6D4D"/>
    <w:rsid w:val="00FD08FE"/>
    <w:rsid w:val="00FD3953"/>
    <w:rsid w:val="00FD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7F7"/>
    <w:pPr>
      <w:spacing w:after="240" w:line="280" w:lineRule="atLeast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327F7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F50CD5"/>
    <w:pPr>
      <w:spacing w:after="0"/>
      <w:outlineLvl w:val="1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327F7"/>
    <w:rPr>
      <w:rFonts w:ascii="Arial" w:eastAsiaTheme="majorEastAsia" w:hAnsi="Arial" w:cstheme="majorBidi"/>
      <w:b/>
      <w:bCs/>
      <w:sz w:val="20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50CD5"/>
    <w:rPr>
      <w:rFonts w:ascii="Arial" w:eastAsiaTheme="majorEastAsia" w:hAnsi="Arial" w:cstheme="majorBidi"/>
      <w:b/>
      <w:bCs/>
      <w:sz w:val="20"/>
      <w:szCs w:val="28"/>
    </w:rPr>
  </w:style>
  <w:style w:type="table" w:styleId="Tabel-Gitter">
    <w:name w:val="Table Grid"/>
    <w:basedOn w:val="Tabel-Normal"/>
    <w:uiPriority w:val="59"/>
    <w:rsid w:val="00B14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blok">
    <w:name w:val="Modtagerblok"/>
    <w:basedOn w:val="Normal"/>
    <w:rsid w:val="00A95CB2"/>
    <w:pPr>
      <w:spacing w:after="0"/>
    </w:pPr>
  </w:style>
  <w:style w:type="paragraph" w:styleId="Sidehoved">
    <w:name w:val="header"/>
    <w:basedOn w:val="Normal"/>
    <w:link w:val="SidehovedTegn"/>
    <w:uiPriority w:val="99"/>
    <w:unhideWhenUsed/>
    <w:rsid w:val="007A18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A1864"/>
    <w:rPr>
      <w:rFonts w:ascii="Georgia" w:hAnsi="Georgia"/>
      <w:spacing w:val="2"/>
      <w:sz w:val="18"/>
    </w:rPr>
  </w:style>
  <w:style w:type="paragraph" w:styleId="Sidefod">
    <w:name w:val="footer"/>
    <w:basedOn w:val="Normal"/>
    <w:link w:val="SidefodTegn"/>
    <w:uiPriority w:val="99"/>
    <w:unhideWhenUsed/>
    <w:rsid w:val="007A18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A1864"/>
    <w:rPr>
      <w:rFonts w:ascii="Georgia" w:hAnsi="Georgia"/>
      <w:spacing w:val="2"/>
      <w:sz w:val="18"/>
    </w:rPr>
  </w:style>
  <w:style w:type="paragraph" w:customStyle="1" w:styleId="Kolofon">
    <w:name w:val="Kolofon"/>
    <w:basedOn w:val="Normal"/>
    <w:link w:val="KolofonTegn"/>
    <w:rsid w:val="00D81E51"/>
    <w:pPr>
      <w:tabs>
        <w:tab w:val="left" w:pos="425"/>
      </w:tabs>
      <w:spacing w:after="0" w:line="240" w:lineRule="atLeast"/>
    </w:pPr>
    <w:rPr>
      <w:sz w:val="15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0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0D19"/>
    <w:rPr>
      <w:rFonts w:ascii="Tahoma" w:hAnsi="Tahoma" w:cs="Tahoma"/>
      <w:spacing w:val="2"/>
      <w:sz w:val="16"/>
      <w:szCs w:val="16"/>
    </w:rPr>
  </w:style>
  <w:style w:type="paragraph" w:customStyle="1" w:styleId="MvhLedetekst">
    <w:name w:val="MvhLedetekst"/>
    <w:basedOn w:val="Normal"/>
    <w:rsid w:val="00A95CB2"/>
    <w:pPr>
      <w:spacing w:before="480" w:after="480"/>
    </w:pPr>
  </w:style>
  <w:style w:type="paragraph" w:customStyle="1" w:styleId="Sidenummerering">
    <w:name w:val="Sidenummerering"/>
    <w:basedOn w:val="Kolofon"/>
    <w:rsid w:val="000C416A"/>
    <w:pPr>
      <w:tabs>
        <w:tab w:val="left" w:pos="7995"/>
      </w:tabs>
    </w:pPr>
    <w:rPr>
      <w:i/>
    </w:rPr>
  </w:style>
  <w:style w:type="paragraph" w:customStyle="1" w:styleId="Afdelingsnavn">
    <w:name w:val="Afdelingsnavn"/>
    <w:basedOn w:val="Normal"/>
    <w:rsid w:val="009540FF"/>
    <w:pPr>
      <w:spacing w:after="0" w:line="340" w:lineRule="atLeast"/>
    </w:pPr>
    <w:rPr>
      <w:caps/>
      <w:sz w:val="30"/>
    </w:rPr>
  </w:style>
  <w:style w:type="paragraph" w:customStyle="1" w:styleId="KolofonKursiv">
    <w:name w:val="KolofonKursiv"/>
    <w:basedOn w:val="Kolofon"/>
    <w:link w:val="KolofonKursivTegn"/>
    <w:rsid w:val="00304966"/>
    <w:pPr>
      <w:framePr w:wrap="around" w:vAnchor="page" w:hAnchor="page" w:x="9243" w:y="4254"/>
      <w:suppressOverlap/>
    </w:pPr>
    <w:rPr>
      <w:i/>
    </w:rPr>
  </w:style>
  <w:style w:type="character" w:customStyle="1" w:styleId="KolofonTegn">
    <w:name w:val="Kolofon Tegn"/>
    <w:basedOn w:val="Standardskrifttypeiafsnit"/>
    <w:link w:val="Kolofon"/>
    <w:rsid w:val="00304966"/>
    <w:rPr>
      <w:rFonts w:ascii="Arial" w:hAnsi="Arial"/>
      <w:sz w:val="15"/>
    </w:rPr>
  </w:style>
  <w:style w:type="character" w:customStyle="1" w:styleId="KolofonKursivTegn">
    <w:name w:val="KolofonKursiv Tegn"/>
    <w:basedOn w:val="KolofonTegn"/>
    <w:link w:val="KolofonKursiv"/>
    <w:rsid w:val="00304966"/>
    <w:rPr>
      <w:rFonts w:ascii="Arial" w:hAnsi="Arial"/>
      <w:i/>
      <w:sz w:val="15"/>
    </w:rPr>
  </w:style>
  <w:style w:type="paragraph" w:customStyle="1" w:styleId="KolofonFed">
    <w:name w:val="KolofonFed"/>
    <w:basedOn w:val="Kolofon"/>
    <w:rsid w:val="00DC3C26"/>
    <w:pPr>
      <w:spacing w:after="200" w:line="276" w:lineRule="auto"/>
    </w:pPr>
    <w:rPr>
      <w:b/>
    </w:rPr>
  </w:style>
  <w:style w:type="character" w:styleId="Hyperlink">
    <w:name w:val="Hyperlink"/>
    <w:basedOn w:val="Standardskrifttypeiafsnit"/>
    <w:uiPriority w:val="99"/>
    <w:unhideWhenUsed/>
    <w:rsid w:val="008D343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27F7"/>
    <w:pPr>
      <w:spacing w:after="240" w:line="280" w:lineRule="atLeast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327F7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F50CD5"/>
    <w:pPr>
      <w:spacing w:after="0"/>
      <w:outlineLvl w:val="1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327F7"/>
    <w:rPr>
      <w:rFonts w:ascii="Arial" w:eastAsiaTheme="majorEastAsia" w:hAnsi="Arial" w:cstheme="majorBidi"/>
      <w:b/>
      <w:bCs/>
      <w:sz w:val="20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50CD5"/>
    <w:rPr>
      <w:rFonts w:ascii="Arial" w:eastAsiaTheme="majorEastAsia" w:hAnsi="Arial" w:cstheme="majorBidi"/>
      <w:b/>
      <w:bCs/>
      <w:sz w:val="20"/>
      <w:szCs w:val="28"/>
    </w:rPr>
  </w:style>
  <w:style w:type="table" w:styleId="Tabel-Gitter">
    <w:name w:val="Table Grid"/>
    <w:basedOn w:val="Tabel-Normal"/>
    <w:uiPriority w:val="59"/>
    <w:rsid w:val="00B14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blok">
    <w:name w:val="Modtagerblok"/>
    <w:basedOn w:val="Normal"/>
    <w:rsid w:val="00A95CB2"/>
    <w:pPr>
      <w:spacing w:after="0"/>
    </w:pPr>
  </w:style>
  <w:style w:type="paragraph" w:styleId="Sidehoved">
    <w:name w:val="header"/>
    <w:basedOn w:val="Normal"/>
    <w:link w:val="SidehovedTegn"/>
    <w:uiPriority w:val="99"/>
    <w:unhideWhenUsed/>
    <w:rsid w:val="007A18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A1864"/>
    <w:rPr>
      <w:rFonts w:ascii="Georgia" w:hAnsi="Georgia"/>
      <w:spacing w:val="2"/>
      <w:sz w:val="18"/>
    </w:rPr>
  </w:style>
  <w:style w:type="paragraph" w:styleId="Sidefod">
    <w:name w:val="footer"/>
    <w:basedOn w:val="Normal"/>
    <w:link w:val="SidefodTegn"/>
    <w:uiPriority w:val="99"/>
    <w:unhideWhenUsed/>
    <w:rsid w:val="007A18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A1864"/>
    <w:rPr>
      <w:rFonts w:ascii="Georgia" w:hAnsi="Georgia"/>
      <w:spacing w:val="2"/>
      <w:sz w:val="18"/>
    </w:rPr>
  </w:style>
  <w:style w:type="paragraph" w:customStyle="1" w:styleId="Kolofon">
    <w:name w:val="Kolofon"/>
    <w:basedOn w:val="Normal"/>
    <w:link w:val="KolofonTegn"/>
    <w:rsid w:val="00D81E51"/>
    <w:pPr>
      <w:tabs>
        <w:tab w:val="left" w:pos="425"/>
      </w:tabs>
      <w:spacing w:after="0" w:line="240" w:lineRule="atLeast"/>
    </w:pPr>
    <w:rPr>
      <w:sz w:val="15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00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00D19"/>
    <w:rPr>
      <w:rFonts w:ascii="Tahoma" w:hAnsi="Tahoma" w:cs="Tahoma"/>
      <w:spacing w:val="2"/>
      <w:sz w:val="16"/>
      <w:szCs w:val="16"/>
    </w:rPr>
  </w:style>
  <w:style w:type="paragraph" w:customStyle="1" w:styleId="MvhLedetekst">
    <w:name w:val="MvhLedetekst"/>
    <w:basedOn w:val="Normal"/>
    <w:rsid w:val="00A95CB2"/>
    <w:pPr>
      <w:spacing w:before="480" w:after="480"/>
    </w:pPr>
  </w:style>
  <w:style w:type="paragraph" w:customStyle="1" w:styleId="Sidenummerering">
    <w:name w:val="Sidenummerering"/>
    <w:basedOn w:val="Kolofon"/>
    <w:rsid w:val="000C416A"/>
    <w:pPr>
      <w:tabs>
        <w:tab w:val="left" w:pos="7995"/>
      </w:tabs>
    </w:pPr>
    <w:rPr>
      <w:i/>
    </w:rPr>
  </w:style>
  <w:style w:type="paragraph" w:customStyle="1" w:styleId="Afdelingsnavn">
    <w:name w:val="Afdelingsnavn"/>
    <w:basedOn w:val="Normal"/>
    <w:rsid w:val="009540FF"/>
    <w:pPr>
      <w:spacing w:after="0" w:line="340" w:lineRule="atLeast"/>
    </w:pPr>
    <w:rPr>
      <w:caps/>
      <w:sz w:val="30"/>
    </w:rPr>
  </w:style>
  <w:style w:type="paragraph" w:customStyle="1" w:styleId="KolofonKursiv">
    <w:name w:val="KolofonKursiv"/>
    <w:basedOn w:val="Kolofon"/>
    <w:link w:val="KolofonKursivTegn"/>
    <w:rsid w:val="00304966"/>
    <w:pPr>
      <w:framePr w:wrap="around" w:vAnchor="page" w:hAnchor="page" w:x="9243" w:y="4254"/>
      <w:suppressOverlap/>
    </w:pPr>
    <w:rPr>
      <w:i/>
    </w:rPr>
  </w:style>
  <w:style w:type="character" w:customStyle="1" w:styleId="KolofonTegn">
    <w:name w:val="Kolofon Tegn"/>
    <w:basedOn w:val="Standardskrifttypeiafsnit"/>
    <w:link w:val="Kolofon"/>
    <w:rsid w:val="00304966"/>
    <w:rPr>
      <w:rFonts w:ascii="Arial" w:hAnsi="Arial"/>
      <w:sz w:val="15"/>
    </w:rPr>
  </w:style>
  <w:style w:type="character" w:customStyle="1" w:styleId="KolofonKursivTegn">
    <w:name w:val="KolofonKursiv Tegn"/>
    <w:basedOn w:val="KolofonTegn"/>
    <w:link w:val="KolofonKursiv"/>
    <w:rsid w:val="00304966"/>
    <w:rPr>
      <w:rFonts w:ascii="Arial" w:hAnsi="Arial"/>
      <w:i/>
      <w:sz w:val="15"/>
    </w:rPr>
  </w:style>
  <w:style w:type="paragraph" w:customStyle="1" w:styleId="KolofonFed">
    <w:name w:val="KolofonFed"/>
    <w:basedOn w:val="Kolofon"/>
    <w:rsid w:val="00DC3C26"/>
    <w:pPr>
      <w:spacing w:after="200" w:line="276" w:lineRule="auto"/>
    </w:pPr>
    <w:rPr>
      <w:b/>
    </w:rPr>
  </w:style>
  <w:style w:type="character" w:styleId="Hyperlink">
    <w:name w:val="Hyperlink"/>
    <w:basedOn w:val="Standardskrifttypeiafsnit"/>
    <w:uiPriority w:val="99"/>
    <w:unhideWhenUsed/>
    <w:rsid w:val="008D34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rkfil02.ringsted.int\TDS\Skabeloner\Brev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F5171-6916-4D47-9BBD-A67DB5C30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Brev.dotm</Template>
  <TotalTime>0</TotalTime>
  <Pages>1</Pages>
  <Words>129</Words>
  <Characters>787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Ringsted Kommune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Claus Alfred Christensen</dc:creator>
  <cp:lastModifiedBy>Lone Fredslund</cp:lastModifiedBy>
  <cp:revision>2</cp:revision>
  <dcterms:created xsi:type="dcterms:W3CDTF">2018-09-14T11:02:00Z</dcterms:created>
  <dcterms:modified xsi:type="dcterms:W3CDTF">2018-09-14T11:02:00Z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{B8F30FA6-BE29-42AF-9C37-6AFB78077193}</vt:lpwstr>
  </property>
</Properties>
</file>