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489"/>
        <w:gridCol w:w="2511"/>
      </w:tblGrid>
      <w:tr w:rsidR="002C3B64">
        <w:trPr>
          <w:divId w:val="1925455321"/>
          <w:tblCellSpacing w:w="0" w:type="dxa"/>
          <w:jc w:val="center"/>
        </w:trPr>
        <w:tc>
          <w:tcPr>
            <w:tcW w:w="0" w:type="auto"/>
            <w:gridSpan w:val="2"/>
            <w:vAlign w:val="center"/>
            <w:hideMark/>
          </w:tcPr>
          <w:p w:rsidR="002C3B64" w:rsidRDefault="002C3B64">
            <w:pPr>
              <w:pStyle w:val="Overskrift1"/>
            </w:pPr>
            <w:bookmarkStart w:id="0" w:name="AC_Item"/>
            <w:bookmarkEnd w:id="0"/>
            <w:r>
              <w:t>Ledelsestildeling på dagtilbudsområdet</w:t>
            </w:r>
          </w:p>
        </w:tc>
      </w:tr>
      <w:tr w:rsidR="002C3B64">
        <w:trPr>
          <w:divId w:val="1925455321"/>
          <w:tblCellSpacing w:w="0" w:type="dxa"/>
          <w:jc w:val="center"/>
        </w:trPr>
        <w:tc>
          <w:tcPr>
            <w:tcW w:w="1250" w:type="pct"/>
            <w:gridSpan w:val="2"/>
            <w:hideMark/>
          </w:tcPr>
          <w:p w:rsidR="002C3B64" w:rsidRDefault="002C3B64">
            <w:pPr>
              <w:rPr>
                <w:b/>
                <w:bCs/>
                <w:sz w:val="24"/>
              </w:rPr>
            </w:pPr>
            <w:r>
              <w:rPr>
                <w:b/>
                <w:bCs/>
              </w:rPr>
              <w:t>Åben sag</w:t>
            </w:r>
          </w:p>
        </w:tc>
      </w:tr>
      <w:tr w:rsidR="002C3B64">
        <w:trPr>
          <w:divId w:val="1925455321"/>
          <w:tblCellSpacing w:w="0" w:type="dxa"/>
          <w:jc w:val="center"/>
        </w:trPr>
        <w:tc>
          <w:tcPr>
            <w:tcW w:w="1250" w:type="pct"/>
            <w:hideMark/>
          </w:tcPr>
          <w:p w:rsidR="002C3B64" w:rsidRDefault="002C3B64">
            <w:pPr>
              <w:rPr>
                <w:b/>
                <w:bCs/>
                <w:sz w:val="24"/>
              </w:rPr>
            </w:pPr>
            <w:r>
              <w:rPr>
                <w:b/>
                <w:bCs/>
              </w:rPr>
              <w:t xml:space="preserve">Sagsid: </w:t>
            </w:r>
          </w:p>
        </w:tc>
        <w:tc>
          <w:tcPr>
            <w:tcW w:w="0" w:type="auto"/>
            <w:hideMark/>
          </w:tcPr>
          <w:p w:rsidR="002C3B64" w:rsidRDefault="002C3B64">
            <w:pPr>
              <w:rPr>
                <w:sz w:val="24"/>
              </w:rPr>
            </w:pPr>
            <w:r>
              <w:t>18/6483</w:t>
            </w:r>
          </w:p>
        </w:tc>
      </w:tr>
      <w:tr w:rsidR="002C3B64">
        <w:trPr>
          <w:divId w:val="1925455321"/>
          <w:tblCellSpacing w:w="0" w:type="dxa"/>
          <w:jc w:val="center"/>
        </w:trPr>
        <w:tc>
          <w:tcPr>
            <w:tcW w:w="1250" w:type="pct"/>
            <w:hideMark/>
          </w:tcPr>
          <w:p w:rsidR="002C3B64" w:rsidRDefault="002C3B64">
            <w:pPr>
              <w:rPr>
                <w:b/>
                <w:bCs/>
                <w:sz w:val="24"/>
              </w:rPr>
            </w:pPr>
            <w:r>
              <w:rPr>
                <w:b/>
                <w:bCs/>
              </w:rPr>
              <w:t xml:space="preserve">Sagen afgøres i: </w:t>
            </w:r>
          </w:p>
        </w:tc>
        <w:tc>
          <w:tcPr>
            <w:tcW w:w="0" w:type="auto"/>
            <w:hideMark/>
          </w:tcPr>
          <w:p w:rsidR="002C3B64" w:rsidRDefault="002C3B64">
            <w:pPr>
              <w:rPr>
                <w:sz w:val="24"/>
              </w:rPr>
            </w:pPr>
            <w:r>
              <w:t>Byrådet</w:t>
            </w:r>
          </w:p>
        </w:tc>
      </w:tr>
      <w:tr w:rsidR="002C3B64">
        <w:trPr>
          <w:divId w:val="1925455321"/>
          <w:tblCellSpacing w:w="0" w:type="dxa"/>
          <w:jc w:val="center"/>
        </w:trPr>
        <w:tc>
          <w:tcPr>
            <w:tcW w:w="1250" w:type="pct"/>
            <w:hideMark/>
          </w:tcPr>
          <w:p w:rsidR="002C3B64" w:rsidRDefault="002C3B64">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091"/>
            </w:tblGrid>
            <w:tr w:rsidR="002C3B64">
              <w:trPr>
                <w:tblCellSpacing w:w="0" w:type="dxa"/>
              </w:trPr>
              <w:tc>
                <w:tcPr>
                  <w:tcW w:w="250" w:type="pct"/>
                  <w:hideMark/>
                </w:tcPr>
                <w:p w:rsidR="002C3B64" w:rsidRDefault="002C3B64">
                  <w:pPr>
                    <w:spacing w:before="20"/>
                    <w:ind w:right="180"/>
                    <w:rPr>
                      <w:sz w:val="24"/>
                    </w:rPr>
                  </w:pPr>
                  <w:r>
                    <w:t>1)</w:t>
                  </w:r>
                </w:p>
              </w:tc>
              <w:tc>
                <w:tcPr>
                  <w:tcW w:w="4750" w:type="pct"/>
                  <w:hideMark/>
                </w:tcPr>
                <w:p w:rsidR="002C3B64" w:rsidRDefault="002C3B64">
                  <w:pPr>
                    <w:spacing w:before="20"/>
                    <w:ind w:left="20"/>
                    <w:rPr>
                      <w:sz w:val="24"/>
                    </w:rPr>
                  </w:pPr>
                  <w:r>
                    <w:t>2440259  Åben:  Notat ny ledelsestildeling på dagtilbudsområdet</w:t>
                  </w:r>
                </w:p>
              </w:tc>
            </w:tr>
            <w:tr w:rsidR="002C3B64">
              <w:trPr>
                <w:tblCellSpacing w:w="0" w:type="dxa"/>
              </w:trPr>
              <w:tc>
                <w:tcPr>
                  <w:tcW w:w="250" w:type="pct"/>
                  <w:hideMark/>
                </w:tcPr>
                <w:p w:rsidR="002C3B64" w:rsidRDefault="002C3B64">
                  <w:pPr>
                    <w:spacing w:before="20"/>
                    <w:ind w:right="180"/>
                    <w:rPr>
                      <w:sz w:val="24"/>
                    </w:rPr>
                  </w:pPr>
                  <w:r>
                    <w:t>2)</w:t>
                  </w:r>
                </w:p>
              </w:tc>
              <w:tc>
                <w:tcPr>
                  <w:tcW w:w="4750" w:type="pct"/>
                  <w:hideMark/>
                </w:tcPr>
                <w:p w:rsidR="002C3B64" w:rsidRDefault="002C3B64">
                  <w:pPr>
                    <w:spacing w:before="20"/>
                    <w:ind w:left="20"/>
                    <w:rPr>
                      <w:sz w:val="24"/>
                    </w:rPr>
                  </w:pPr>
                  <w:r>
                    <w:t>2450382  Åben:  Oversigt over indkomne høringssvar til ny model for ledelsestildeling på dagtilbudsområdet</w:t>
                  </w:r>
                </w:p>
              </w:tc>
            </w:tr>
            <w:tr w:rsidR="002C3B64">
              <w:trPr>
                <w:tblCellSpacing w:w="0" w:type="dxa"/>
              </w:trPr>
              <w:tc>
                <w:tcPr>
                  <w:tcW w:w="250" w:type="pct"/>
                  <w:hideMark/>
                </w:tcPr>
                <w:p w:rsidR="002C3B64" w:rsidRDefault="002C3B64">
                  <w:pPr>
                    <w:spacing w:before="20"/>
                    <w:ind w:right="180"/>
                    <w:rPr>
                      <w:sz w:val="24"/>
                    </w:rPr>
                  </w:pPr>
                  <w:r>
                    <w:t>3)</w:t>
                  </w:r>
                </w:p>
              </w:tc>
              <w:tc>
                <w:tcPr>
                  <w:tcW w:w="4750" w:type="pct"/>
                  <w:hideMark/>
                </w:tcPr>
                <w:p w:rsidR="002C3B64" w:rsidRDefault="002C3B64">
                  <w:pPr>
                    <w:spacing w:before="20"/>
                    <w:ind w:left="20"/>
                    <w:rPr>
                      <w:sz w:val="24"/>
                    </w:rPr>
                  </w:pPr>
                  <w:r>
                    <w:t>2451768  Åben:  Indkomne høringssvar til ny model for ledelsestildelinge på dagtilbudsområdet</w:t>
                  </w:r>
                </w:p>
              </w:tc>
            </w:tr>
          </w:tbl>
          <w:p w:rsidR="002C3B64" w:rsidRDefault="002C3B64">
            <w:pPr>
              <w:rPr>
                <w:sz w:val="24"/>
              </w:rPr>
            </w:pPr>
          </w:p>
        </w:tc>
      </w:tr>
    </w:tbl>
    <w:p w:rsidR="002C3B64" w:rsidRDefault="002C3B64">
      <w:pPr>
        <w:textAlignment w:val="top"/>
        <w:divId w:val="1925455321"/>
        <w:rPr>
          <w:b/>
          <w:bCs/>
        </w:rPr>
      </w:pPr>
      <w:r>
        <w:rPr>
          <w:b/>
          <w:bCs/>
        </w:rPr>
        <w:t>Indledning</w:t>
      </w:r>
    </w:p>
    <w:p w:rsidR="002C3B64" w:rsidRDefault="002C3B64">
      <w:pPr>
        <w:pStyle w:val="NormalWeb"/>
        <w:divId w:val="449782224"/>
        <w:rPr>
          <w:rFonts w:eastAsiaTheme="minorEastAsia"/>
        </w:rPr>
      </w:pPr>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2C3B64">
        <w:trPr>
          <w:divId w:val="449782224"/>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2C3B64" w:rsidRDefault="002C3B64">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2C3B64" w:rsidRDefault="002C3B64">
            <w:pPr>
              <w:pStyle w:val="NormalWeb"/>
              <w:jc w:val="center"/>
              <w:rPr>
                <w:rFonts w:eastAsiaTheme="minorEastAsia"/>
              </w:rPr>
            </w:pPr>
            <w:r>
              <w:t xml:space="preserve">SAMU </w:t>
            </w:r>
          </w:p>
        </w:tc>
      </w:tr>
      <w:tr w:rsidR="002C3B64">
        <w:trPr>
          <w:divId w:val="44978222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2C3B64" w:rsidRDefault="002C3B64">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r>
      <w:tr w:rsidR="002C3B64">
        <w:trPr>
          <w:divId w:val="44978222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2C3B64" w:rsidRDefault="002C3B64">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r>
      <w:tr w:rsidR="002C3B64">
        <w:trPr>
          <w:divId w:val="449782224"/>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2C3B64" w:rsidRDefault="002C3B64">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2C3B64" w:rsidRDefault="002C3B64">
            <w:pPr>
              <w:rPr>
                <w:sz w:val="24"/>
              </w:rPr>
            </w:pPr>
          </w:p>
        </w:tc>
      </w:tr>
    </w:tbl>
    <w:p w:rsidR="002C3B64" w:rsidRDefault="002C3B64">
      <w:pPr>
        <w:pStyle w:val="NormalWeb"/>
        <w:divId w:val="449782224"/>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2C3B64" w:rsidRDefault="002C3B64">
      <w:pPr>
        <w:pStyle w:val="NormalWeb"/>
        <w:divId w:val="449782224"/>
      </w:pPr>
      <w:r>
        <w:t> </w:t>
      </w:r>
    </w:p>
    <w:p w:rsidR="002C3B64" w:rsidRDefault="002C3B64">
      <w:pPr>
        <w:pStyle w:val="NormalWeb"/>
        <w:divId w:val="449782224"/>
      </w:pPr>
      <w:r>
        <w:t>I forbindelse med de analyser, der blev lavet under processen ”Øget faglig progression” viste det sig, at den nuværende ledelsestildeling på dagtilbudsområdet er både uensartet og uigennemskuelig. Derfor har administrationen udarbejdet en ny model for ledelsestildeling til kommunens daginstitutioner.</w:t>
      </w:r>
      <w:bookmarkStart w:id="1" w:name="AcadreMMBulletLastPosition"/>
    </w:p>
    <w:p w:rsidR="002C3B64" w:rsidRDefault="002C3B64">
      <w:pPr>
        <w:textAlignment w:val="top"/>
        <w:divId w:val="1925455321"/>
        <w:rPr>
          <w:b/>
          <w:bCs/>
        </w:rPr>
      </w:pPr>
      <w:r>
        <w:rPr>
          <w:b/>
          <w:bCs/>
        </w:rPr>
        <w:t>Beskrivelse af sagen</w:t>
      </w:r>
    </w:p>
    <w:p w:rsidR="002C3B64" w:rsidRDefault="002C3B64">
      <w:pPr>
        <w:pStyle w:val="NormalWeb"/>
        <w:divId w:val="1721828669"/>
        <w:rPr>
          <w:rFonts w:eastAsiaTheme="minorEastAsia"/>
        </w:rPr>
      </w:pPr>
      <w:r>
        <w:lastRenderedPageBreak/>
        <w:t>Den nuværende model baserer sig på en kombination af trininddelt tildeling baseret på børneenheder og en fast tildeling baseret på den løn den daværende leder havde da man overgik til den nuværende model. Et børnehavebarn tæller 1 enhed, mens et vuggestuebarn tæller 2 enheder. Der er således i dag kun en begrænset sammenhæng mellem udgiften til ledelse, institutionen størrelse og ressourcetildelingen i øvrigt.</w:t>
      </w:r>
    </w:p>
    <w:p w:rsidR="002C3B64" w:rsidRDefault="002C3B64">
      <w:pPr>
        <w:pStyle w:val="NormalWeb"/>
        <w:divId w:val="1721828669"/>
      </w:pPr>
      <w:r>
        <w:t> </w:t>
      </w:r>
    </w:p>
    <w:p w:rsidR="002C3B64" w:rsidRDefault="002C3B64">
      <w:pPr>
        <w:pStyle w:val="NormalWeb"/>
        <w:divId w:val="1721828669"/>
      </w:pPr>
      <w:r>
        <w:t>Den foreslåede nye model baserer sig på, på den ene side et fast budget til hvad der svarer til 90 % af en gennemsnitsløn for en leder i dag og en variabel del, der baserer sig på institutionens børneenheder. Modellen tager udgangspunkt i den økonomiske grundnormering, mens den faktiske tildeling varierer fra måned til måned og følger det aktuelle antal børneenheder den respektive måned.</w:t>
      </w:r>
    </w:p>
    <w:tbl>
      <w:tblPr>
        <w:tblW w:w="9229" w:type="dxa"/>
        <w:tblInd w:w="55" w:type="dxa"/>
        <w:tblCellMar>
          <w:left w:w="0" w:type="dxa"/>
          <w:right w:w="0" w:type="dxa"/>
        </w:tblCellMar>
        <w:tblLook w:val="04A0" w:firstRow="1" w:lastRow="0" w:firstColumn="1" w:lastColumn="0" w:noHBand="0" w:noVBand="1"/>
      </w:tblPr>
      <w:tblGrid>
        <w:gridCol w:w="4693"/>
        <w:gridCol w:w="4536"/>
      </w:tblGrid>
      <w:tr w:rsidR="002C3B64">
        <w:trPr>
          <w:divId w:val="1721828669"/>
          <w:trHeight w:val="300"/>
        </w:trPr>
        <w:tc>
          <w:tcPr>
            <w:tcW w:w="9229" w:type="dxa"/>
            <w:gridSpan w:val="2"/>
            <w:tcBorders>
              <w:top w:val="single" w:sz="8" w:space="0" w:color="auto"/>
              <w:left w:val="single" w:sz="8" w:space="0" w:color="auto"/>
              <w:bottom w:val="single" w:sz="8" w:space="0" w:color="auto"/>
              <w:right w:val="single" w:sz="8" w:space="0" w:color="auto"/>
            </w:tcBorders>
            <w:shd w:val="clear" w:color="auto" w:fill="C5D9F1"/>
            <w:noWrap/>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rPr>
                <w:b/>
                <w:bCs/>
              </w:rPr>
              <w:t>Model for tildeling til ledelse</w:t>
            </w:r>
          </w:p>
        </w:tc>
      </w:tr>
      <w:tr w:rsidR="002C3B64">
        <w:trPr>
          <w:divId w:val="1721828669"/>
          <w:trHeight w:val="432"/>
        </w:trPr>
        <w:tc>
          <w:tcPr>
            <w:tcW w:w="9229" w:type="dxa"/>
            <w:gridSpan w:val="2"/>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t xml:space="preserve"> Forudsætninger </w:t>
            </w:r>
          </w:p>
        </w:tc>
      </w:tr>
      <w:tr w:rsidR="002C3B64">
        <w:trPr>
          <w:divId w:val="1721828669"/>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t>Budget til ledelse i alt</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t xml:space="preserve">kr. 13.935.849 </w:t>
            </w:r>
          </w:p>
        </w:tc>
      </w:tr>
      <w:tr w:rsidR="002C3B64">
        <w:trPr>
          <w:divId w:val="1721828669"/>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t>Grundtildeling på 0,9 lederårsværk pr. institution</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C3B64" w:rsidRDefault="002C3B64">
            <w:pPr>
              <w:pStyle w:val="NormalWeb"/>
              <w:spacing w:line="276" w:lineRule="auto"/>
              <w:rPr>
                <w:rFonts w:eastAsiaTheme="minorEastAsia"/>
              </w:rPr>
            </w:pPr>
            <w:r>
              <w:t>kr. 10.968.950 / 497.452 pr. institution</w:t>
            </w:r>
          </w:p>
        </w:tc>
      </w:tr>
      <w:tr w:rsidR="002C3B64">
        <w:trPr>
          <w:divId w:val="1721828669"/>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t>Variabelt budget; fordeles pr. børneenhed</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2C3B64" w:rsidRDefault="002C3B64">
            <w:pPr>
              <w:pStyle w:val="NormalWeb"/>
              <w:spacing w:after="120" w:line="280" w:lineRule="atLeast"/>
              <w:rPr>
                <w:rFonts w:eastAsiaTheme="minorEastAsia"/>
              </w:rPr>
            </w:pPr>
            <w:r>
              <w:t>kr. 2.966.900 / 1.783 pr. børneenhed</w:t>
            </w:r>
          </w:p>
        </w:tc>
      </w:tr>
    </w:tbl>
    <w:p w:rsidR="002C3B64" w:rsidRDefault="002C3B64">
      <w:pPr>
        <w:pStyle w:val="NormalWeb"/>
        <w:spacing w:after="120" w:line="280" w:lineRule="atLeast"/>
        <w:divId w:val="1721828669"/>
        <w:rPr>
          <w:rFonts w:eastAsiaTheme="minorEastAsia"/>
        </w:rPr>
      </w:pPr>
      <w:r>
        <w:t> </w:t>
      </w:r>
    </w:p>
    <w:p w:rsidR="002C3B64" w:rsidRDefault="002C3B64">
      <w:pPr>
        <w:pStyle w:val="NormalWeb"/>
        <w:divId w:val="1721828669"/>
      </w:pPr>
      <w:r>
        <w:t>Den nye model skal bl.a. sikre, at der er en leder i hver institution, der er fuldtidsbeskæftiget med ledelse.</w:t>
      </w:r>
    </w:p>
    <w:p w:rsidR="002C3B64" w:rsidRDefault="002C3B64">
      <w:pPr>
        <w:pStyle w:val="NormalWeb"/>
        <w:divId w:val="1721828669"/>
      </w:pPr>
      <w:r>
        <w:t> </w:t>
      </w:r>
    </w:p>
    <w:p w:rsidR="002C3B64" w:rsidRDefault="002C3B64">
      <w:pPr>
        <w:pStyle w:val="NormalWeb"/>
        <w:divId w:val="1721828669"/>
      </w:pPr>
      <w:r>
        <w:t>Tildelingen betyder at enkelte institutioner skal tildeles yderligere midler til ledelse, mens andre skal have færre midler til ledelse. Den institution, der får den største stigning i tildelingen er Bengerds Børnehus med 78.723,00 kr. årligt og den institution, der får det største fald i tildeling er Fælleshuset Åkanden med 119.479,00 kr. årligt.</w:t>
      </w:r>
    </w:p>
    <w:p w:rsidR="002C3B64" w:rsidRDefault="002C3B64">
      <w:pPr>
        <w:textAlignment w:val="top"/>
        <w:divId w:val="1925455321"/>
        <w:rPr>
          <w:b/>
          <w:bCs/>
        </w:rPr>
      </w:pPr>
      <w:r>
        <w:rPr>
          <w:b/>
          <w:bCs/>
        </w:rPr>
        <w:t>Inddragelse og høring</w:t>
      </w:r>
    </w:p>
    <w:p w:rsidR="002C3B64" w:rsidRDefault="002C3B64">
      <w:pPr>
        <w:pStyle w:val="NormalWeb"/>
        <w:divId w:val="2009094045"/>
        <w:rPr>
          <w:rFonts w:eastAsiaTheme="minorEastAsia"/>
        </w:rPr>
      </w:pPr>
      <w:r>
        <w:t>Forslaget har været i høring i alle institutioners forældrebestyrelser, lokale MED udvalg og hos BUPL.</w:t>
      </w:r>
    </w:p>
    <w:p w:rsidR="002C3B64" w:rsidRDefault="002C3B64">
      <w:pPr>
        <w:pStyle w:val="NormalWeb"/>
        <w:divId w:val="2009094045"/>
      </w:pPr>
      <w:r>
        <w:t> </w:t>
      </w:r>
    </w:p>
    <w:p w:rsidR="002C3B64" w:rsidRDefault="002C3B64">
      <w:pPr>
        <w:pStyle w:val="NormalWeb"/>
        <w:divId w:val="2009094045"/>
      </w:pPr>
      <w:r>
        <w:t>Generelt ytres tilfreds med at sikre en mere ensartet og mere gennemskuelig model end den nuværende.</w:t>
      </w:r>
    </w:p>
    <w:p w:rsidR="002C3B64" w:rsidRDefault="002C3B64">
      <w:pPr>
        <w:pStyle w:val="NormalWeb"/>
        <w:divId w:val="2009094045"/>
      </w:pPr>
      <w:r>
        <w:t> </w:t>
      </w:r>
    </w:p>
    <w:p w:rsidR="002C3B64" w:rsidRDefault="002C3B64">
      <w:pPr>
        <w:pStyle w:val="NormalWeb"/>
        <w:divId w:val="2009094045"/>
      </w:pPr>
      <w:r>
        <w:t>Der er overvejende tilslutning til modellen, men der er enkelte bestyrelser og lokale MED udvalg, der ikke kan tilslutte sig modellen og ønsker andre modeller, fx at der sikres minimum 1 fuldtidsleder i hver institution.</w:t>
      </w:r>
    </w:p>
    <w:p w:rsidR="002C3B64" w:rsidRDefault="002C3B64">
      <w:pPr>
        <w:pStyle w:val="NormalWeb"/>
        <w:divId w:val="2009094045"/>
      </w:pPr>
      <w:r>
        <w:t> </w:t>
      </w:r>
    </w:p>
    <w:p w:rsidR="002C3B64" w:rsidRDefault="002C3B64">
      <w:pPr>
        <w:pStyle w:val="NormalWeb"/>
        <w:divId w:val="2009094045"/>
      </w:pPr>
      <w:r>
        <w:t>Der er fra nogle bestyrelser, lokale MED og BUPL bekymring om der samlet er budgetteret tilstrækkeligt løn til ledelse.</w:t>
      </w:r>
    </w:p>
    <w:p w:rsidR="002C3B64" w:rsidRDefault="002C3B64">
      <w:pPr>
        <w:textAlignment w:val="top"/>
        <w:divId w:val="1925455321"/>
        <w:rPr>
          <w:b/>
          <w:bCs/>
        </w:rPr>
      </w:pPr>
      <w:r>
        <w:rPr>
          <w:b/>
          <w:bCs/>
        </w:rPr>
        <w:t>Økonomi</w:t>
      </w:r>
    </w:p>
    <w:p w:rsidR="002C3B64" w:rsidRDefault="002C3B64">
      <w:pPr>
        <w:pStyle w:val="NormalWeb"/>
        <w:divId w:val="1333409485"/>
        <w:rPr>
          <w:rFonts w:eastAsiaTheme="minorEastAsia"/>
        </w:rPr>
      </w:pPr>
      <w:r>
        <w:t>Sagen har ingen konsekvenser for det nuværende budget på området.</w:t>
      </w:r>
    </w:p>
    <w:p w:rsidR="002C3B64" w:rsidRDefault="002C3B64">
      <w:pPr>
        <w:textAlignment w:val="top"/>
        <w:divId w:val="1925455321"/>
        <w:rPr>
          <w:b/>
          <w:bCs/>
        </w:rPr>
      </w:pPr>
      <w:r>
        <w:rPr>
          <w:b/>
          <w:bCs/>
        </w:rPr>
        <w:t>Vurdering</w:t>
      </w:r>
    </w:p>
    <w:p w:rsidR="002C3B64" w:rsidRDefault="002C3B64">
      <w:pPr>
        <w:pStyle w:val="NormalWeb"/>
        <w:divId w:val="2012565406"/>
        <w:rPr>
          <w:rFonts w:eastAsiaTheme="minorEastAsia"/>
        </w:rPr>
      </w:pPr>
      <w:r>
        <w:lastRenderedPageBreak/>
        <w:t>Det er administrationens vurdering, at forslaget er det bedste bud på en model for ledelsestildeling, der både er ensartet og gennemskuelig om som sikre tilstrækkelig ledelse i små såvel som store institutioner. Hvis der skrues op for den børnevariable tildeling vil de små institutioner ikke kunne sikres en leder, der er fuldtidsbeskæftiget med ledelse og hvis der skrues op for det faste budget vil de store institutioner opleve at få tildelt mindre til ledelse end tilfældet er i dag.</w:t>
      </w:r>
    </w:p>
    <w:p w:rsidR="002C3B64" w:rsidRDefault="002C3B64">
      <w:pPr>
        <w:pStyle w:val="NormalWeb"/>
        <w:divId w:val="2012565406"/>
      </w:pPr>
      <w:r>
        <w:t> </w:t>
      </w:r>
    </w:p>
    <w:p w:rsidR="002C3B64" w:rsidRDefault="002C3B64">
      <w:pPr>
        <w:pStyle w:val="NormalWeb"/>
        <w:divId w:val="2012565406"/>
      </w:pPr>
      <w:r>
        <w:t>Hvis budgettet samlet set til ledelse skal øges, som det påpeges i en del af høringssvarene, skal pengene findes andre steder i det samlede budget på dagtilbudsområdet. Det nuværende budget justeres med de til enhver tid gældende løn og pristalsfremskrivninger. Det nuværende budget dækker godt og vel de faktiske udgifter til ledelse i dag.</w:t>
      </w:r>
    </w:p>
    <w:p w:rsidR="002C3B64" w:rsidRDefault="002C3B64">
      <w:pPr>
        <w:textAlignment w:val="top"/>
        <w:divId w:val="1925455321"/>
        <w:rPr>
          <w:b/>
          <w:bCs/>
        </w:rPr>
      </w:pPr>
      <w:r>
        <w:rPr>
          <w:b/>
          <w:bCs/>
        </w:rPr>
        <w:t>Indstilling</w:t>
      </w:r>
    </w:p>
    <w:p w:rsidR="002C3B64" w:rsidRDefault="002C3B64">
      <w:pPr>
        <w:pStyle w:val="NormalWeb"/>
        <w:divId w:val="1848328451"/>
        <w:rPr>
          <w:rFonts w:eastAsiaTheme="minorEastAsia"/>
        </w:rPr>
      </w:pPr>
      <w:r>
        <w:rPr>
          <w:b/>
          <w:bCs/>
        </w:rPr>
        <w:t>Direktionen indstiller</w:t>
      </w:r>
      <w:r>
        <w:t>, at forslaget til ny ledelsestildeling anbefales til Byrådets godkendelse samt at den nye model træder i kraft pr. 1. august 2018</w:t>
      </w:r>
    </w:p>
    <w:p w:rsidR="002C3B64" w:rsidRDefault="002C3B64">
      <w:pPr>
        <w:textAlignment w:val="top"/>
        <w:divId w:val="1925455321"/>
        <w:rPr>
          <w:b/>
          <w:bCs/>
        </w:rPr>
      </w:pPr>
      <w:r>
        <w:rPr>
          <w:b/>
          <w:bCs/>
        </w:rPr>
        <w:t>Beslutning i Børne- og Undervisningsudvalget den 29-05-2018</w:t>
      </w:r>
    </w:p>
    <w:p w:rsidR="002C3B64" w:rsidRDefault="002C3B64">
      <w:pPr>
        <w:pStyle w:val="NormalWeb"/>
        <w:divId w:val="525682049"/>
        <w:rPr>
          <w:rFonts w:eastAsiaTheme="minorEastAsia"/>
        </w:rPr>
      </w:pPr>
      <w:r>
        <w:t>Anbefales godkendt med bemærkning om, at modellen træder i kraft pr. 1. januar 2019.</w:t>
      </w:r>
      <w:bookmarkEnd w:id="1"/>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B64" w:rsidRDefault="002C3B64">
      <w:r>
        <w:separator/>
      </w:r>
    </w:p>
  </w:endnote>
  <w:endnote w:type="continuationSeparator" w:id="0">
    <w:p w:rsidR="002C3B64" w:rsidRDefault="002C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2C3B64">
      <w:rPr>
        <w:rFonts w:ascii="Times New Roman" w:hAnsi="Times New Roman"/>
        <w:noProof/>
      </w:rPr>
      <w:t>3</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B64" w:rsidRDefault="002C3B64">
      <w:r>
        <w:separator/>
      </w:r>
    </w:p>
  </w:footnote>
  <w:footnote w:type="continuationSeparator" w:id="0">
    <w:p w:rsidR="002C3B64" w:rsidRDefault="002C3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2C3B64"/>
    <w:rsid w:val="000942FA"/>
    <w:rsid w:val="00252BB9"/>
    <w:rsid w:val="0027235F"/>
    <w:rsid w:val="00273FD4"/>
    <w:rsid w:val="00282C42"/>
    <w:rsid w:val="002C3B64"/>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93633F"/>
    <w:rsid w:val="009503C5"/>
    <w:rsid w:val="00965ED3"/>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2C3B64"/>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455321">
      <w:bodyDiv w:val="1"/>
      <w:marLeft w:val="0"/>
      <w:marRight w:val="0"/>
      <w:marTop w:val="0"/>
      <w:marBottom w:val="0"/>
      <w:divBdr>
        <w:top w:val="none" w:sz="0" w:space="0" w:color="auto"/>
        <w:left w:val="none" w:sz="0" w:space="0" w:color="auto"/>
        <w:bottom w:val="none" w:sz="0" w:space="0" w:color="auto"/>
        <w:right w:val="none" w:sz="0" w:space="0" w:color="auto"/>
      </w:divBdr>
      <w:divsChild>
        <w:div w:id="449782224">
          <w:marLeft w:val="0"/>
          <w:marRight w:val="0"/>
          <w:marTop w:val="0"/>
          <w:marBottom w:val="0"/>
          <w:divBdr>
            <w:top w:val="none" w:sz="0" w:space="0" w:color="auto"/>
            <w:left w:val="none" w:sz="0" w:space="0" w:color="auto"/>
            <w:bottom w:val="none" w:sz="0" w:space="0" w:color="auto"/>
            <w:right w:val="none" w:sz="0" w:space="0" w:color="auto"/>
          </w:divBdr>
        </w:div>
        <w:div w:id="1721828669">
          <w:marLeft w:val="0"/>
          <w:marRight w:val="0"/>
          <w:marTop w:val="0"/>
          <w:marBottom w:val="0"/>
          <w:divBdr>
            <w:top w:val="none" w:sz="0" w:space="0" w:color="auto"/>
            <w:left w:val="none" w:sz="0" w:space="0" w:color="auto"/>
            <w:bottom w:val="none" w:sz="0" w:space="0" w:color="auto"/>
            <w:right w:val="none" w:sz="0" w:space="0" w:color="auto"/>
          </w:divBdr>
        </w:div>
        <w:div w:id="2009094045">
          <w:marLeft w:val="0"/>
          <w:marRight w:val="0"/>
          <w:marTop w:val="0"/>
          <w:marBottom w:val="0"/>
          <w:divBdr>
            <w:top w:val="none" w:sz="0" w:space="0" w:color="auto"/>
            <w:left w:val="none" w:sz="0" w:space="0" w:color="auto"/>
            <w:bottom w:val="none" w:sz="0" w:space="0" w:color="auto"/>
            <w:right w:val="none" w:sz="0" w:space="0" w:color="auto"/>
          </w:divBdr>
        </w:div>
        <w:div w:id="1333409485">
          <w:marLeft w:val="0"/>
          <w:marRight w:val="0"/>
          <w:marTop w:val="0"/>
          <w:marBottom w:val="0"/>
          <w:divBdr>
            <w:top w:val="none" w:sz="0" w:space="0" w:color="auto"/>
            <w:left w:val="none" w:sz="0" w:space="0" w:color="auto"/>
            <w:bottom w:val="none" w:sz="0" w:space="0" w:color="auto"/>
            <w:right w:val="none" w:sz="0" w:space="0" w:color="auto"/>
          </w:divBdr>
        </w:div>
        <w:div w:id="2012565406">
          <w:marLeft w:val="0"/>
          <w:marRight w:val="0"/>
          <w:marTop w:val="0"/>
          <w:marBottom w:val="0"/>
          <w:divBdr>
            <w:top w:val="none" w:sz="0" w:space="0" w:color="auto"/>
            <w:left w:val="none" w:sz="0" w:space="0" w:color="auto"/>
            <w:bottom w:val="none" w:sz="0" w:space="0" w:color="auto"/>
            <w:right w:val="none" w:sz="0" w:space="0" w:color="auto"/>
          </w:divBdr>
        </w:div>
        <w:div w:id="1848328451">
          <w:marLeft w:val="0"/>
          <w:marRight w:val="0"/>
          <w:marTop w:val="0"/>
          <w:marBottom w:val="0"/>
          <w:divBdr>
            <w:top w:val="none" w:sz="0" w:space="0" w:color="auto"/>
            <w:left w:val="none" w:sz="0" w:space="0" w:color="auto"/>
            <w:bottom w:val="none" w:sz="0" w:space="0" w:color="auto"/>
            <w:right w:val="none" w:sz="0" w:space="0" w:color="auto"/>
          </w:divBdr>
        </w:div>
        <w:div w:id="525682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3</Pages>
  <Words>619</Words>
  <Characters>3776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2018-05-30T08:47:00Z</dcterms:created>
  <dcterms:modified xsi:type="dcterms:W3CDTF">2018-05-30T08:47:00Z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{F72642E0-3F2F-47D2-BF34-FCDBF6F09C37}</vt:lpwstr>
  </property>
</Properties>
</file>